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E5" w:rsidRPr="00871C19" w:rsidRDefault="00A72DE5" w:rsidP="00964763">
      <w:pPr>
        <w:rPr>
          <w:sz w:val="40"/>
          <w:szCs w:val="40"/>
          <w:lang w:val="en-US"/>
        </w:rPr>
      </w:pPr>
      <w:bookmarkStart w:id="0" w:name="_GoBack"/>
      <w:bookmarkEnd w:id="0"/>
    </w:p>
    <w:p w:rsidR="00A72DE5" w:rsidRPr="00871C19" w:rsidRDefault="00A72DE5" w:rsidP="00871C19">
      <w:pPr>
        <w:spacing w:line="360" w:lineRule="auto"/>
        <w:jc w:val="center"/>
        <w:rPr>
          <w:rFonts w:ascii="Times New Roman" w:hAnsi="Times New Roman"/>
          <w:sz w:val="28"/>
          <w:szCs w:val="28"/>
          <w:lang w:val="tt-RU"/>
        </w:rPr>
      </w:pPr>
      <w:r w:rsidRPr="00871C19">
        <w:rPr>
          <w:rFonts w:ascii="Times New Roman" w:hAnsi="Times New Roman"/>
          <w:sz w:val="28"/>
          <w:szCs w:val="28"/>
          <w:lang w:val="tt-RU"/>
        </w:rPr>
        <w:t>МБОУ “ОТАР- ДУБРОВСКАЯ СРЕДНЯЯ ОБЩЕОБРАЗОВАТЕЛЬНАЯ ШКОЛА” ПЕСТРЕЧИНСКОГО МУНИЦИПАЛЬНОГО РАЙОНА РТ</w:t>
      </w:r>
    </w:p>
    <w:p w:rsidR="00A72DE5" w:rsidRPr="00871C19" w:rsidRDefault="00A72DE5" w:rsidP="00871C19">
      <w:pPr>
        <w:spacing w:line="360" w:lineRule="auto"/>
        <w:jc w:val="center"/>
        <w:rPr>
          <w:rFonts w:ascii="Times New Roman" w:hAnsi="Times New Roman"/>
          <w:sz w:val="40"/>
          <w:szCs w:val="40"/>
          <w:lang w:val="tt-RU"/>
        </w:rPr>
      </w:pPr>
    </w:p>
    <w:p w:rsidR="00A72DE5" w:rsidRPr="00871C19" w:rsidRDefault="00A72DE5" w:rsidP="00871C19">
      <w:pPr>
        <w:spacing w:line="360" w:lineRule="auto"/>
        <w:jc w:val="center"/>
        <w:rPr>
          <w:rFonts w:ascii="Times New Roman" w:hAnsi="Times New Roman"/>
          <w:sz w:val="40"/>
          <w:szCs w:val="40"/>
          <w:lang w:val="tt-RU"/>
        </w:rPr>
      </w:pPr>
    </w:p>
    <w:p w:rsidR="00A72DE5" w:rsidRPr="00871C19" w:rsidRDefault="00A72DE5" w:rsidP="00871C19">
      <w:pPr>
        <w:spacing w:line="360" w:lineRule="auto"/>
        <w:jc w:val="center"/>
        <w:rPr>
          <w:rFonts w:ascii="Times New Roman" w:hAnsi="Times New Roman"/>
          <w:sz w:val="40"/>
          <w:szCs w:val="40"/>
          <w:lang w:val="tt-RU"/>
        </w:rPr>
      </w:pPr>
    </w:p>
    <w:p w:rsidR="00A72DE5" w:rsidRPr="00871C19" w:rsidRDefault="00A72DE5" w:rsidP="00871C19">
      <w:pPr>
        <w:spacing w:line="360" w:lineRule="auto"/>
        <w:jc w:val="center"/>
        <w:rPr>
          <w:rFonts w:ascii="Times New Roman" w:hAnsi="Times New Roman"/>
          <w:b/>
          <w:i/>
          <w:sz w:val="72"/>
          <w:szCs w:val="72"/>
          <w:lang w:val="tt-RU"/>
        </w:rPr>
      </w:pPr>
      <w:r w:rsidRPr="00871C19">
        <w:rPr>
          <w:rFonts w:ascii="Times New Roman" w:hAnsi="Times New Roman"/>
          <w:b/>
          <w:i/>
          <w:sz w:val="72"/>
          <w:szCs w:val="72"/>
          <w:lang w:val="tt-RU"/>
        </w:rPr>
        <w:t>ТЕМА: О ГЕРОИЗМЕ И БЛАГОРОДСТВЕ</w:t>
      </w:r>
    </w:p>
    <w:p w:rsidR="00A72DE5" w:rsidRPr="00871C19" w:rsidRDefault="00A72DE5" w:rsidP="00871C19">
      <w:pPr>
        <w:spacing w:line="360" w:lineRule="auto"/>
        <w:rPr>
          <w:rFonts w:ascii="Times New Roman" w:hAnsi="Times New Roman"/>
          <w:sz w:val="40"/>
          <w:szCs w:val="40"/>
          <w:lang w:val="tt-RU"/>
        </w:rPr>
      </w:pPr>
    </w:p>
    <w:p w:rsidR="00A72DE5" w:rsidRPr="00871C19" w:rsidRDefault="00A72DE5" w:rsidP="00871C19">
      <w:pPr>
        <w:spacing w:line="360" w:lineRule="auto"/>
        <w:jc w:val="center"/>
        <w:rPr>
          <w:rFonts w:ascii="Times New Roman" w:hAnsi="Times New Roman"/>
          <w:sz w:val="28"/>
          <w:szCs w:val="28"/>
          <w:lang w:val="tt-RU"/>
        </w:rPr>
      </w:pPr>
      <w:r>
        <w:rPr>
          <w:rFonts w:ascii="Times New Roman" w:hAnsi="Times New Roman"/>
          <w:sz w:val="28"/>
          <w:szCs w:val="28"/>
          <w:lang w:val="tt-RU"/>
        </w:rPr>
        <w:t>МБОУ “Отар- Д</w:t>
      </w:r>
      <w:r w:rsidRPr="00871C19">
        <w:rPr>
          <w:rFonts w:ascii="Times New Roman" w:hAnsi="Times New Roman"/>
          <w:sz w:val="28"/>
          <w:szCs w:val="28"/>
          <w:lang w:val="tt-RU"/>
        </w:rPr>
        <w:t>убровская СОШ”</w:t>
      </w:r>
    </w:p>
    <w:p w:rsidR="00A72DE5" w:rsidRPr="00871C19" w:rsidRDefault="00A72DE5" w:rsidP="00871C19">
      <w:pPr>
        <w:spacing w:line="360" w:lineRule="auto"/>
        <w:jc w:val="center"/>
        <w:rPr>
          <w:rFonts w:ascii="Times New Roman" w:hAnsi="Times New Roman"/>
          <w:sz w:val="28"/>
          <w:szCs w:val="28"/>
          <w:lang w:val="tt-RU"/>
        </w:rPr>
      </w:pPr>
      <w:r w:rsidRPr="00871C19">
        <w:rPr>
          <w:rFonts w:ascii="Times New Roman" w:hAnsi="Times New Roman"/>
          <w:sz w:val="28"/>
          <w:szCs w:val="28"/>
          <w:lang w:val="tt-RU"/>
        </w:rPr>
        <w:t>Автор: Хабибуллина  Ханифа Саитовна,8 класс</w:t>
      </w:r>
    </w:p>
    <w:p w:rsidR="00A72DE5" w:rsidRPr="00871C19" w:rsidRDefault="00A72DE5" w:rsidP="00871C19">
      <w:pPr>
        <w:spacing w:line="360" w:lineRule="auto"/>
        <w:jc w:val="center"/>
        <w:rPr>
          <w:rFonts w:ascii="Times New Roman" w:hAnsi="Times New Roman"/>
          <w:sz w:val="28"/>
          <w:szCs w:val="28"/>
          <w:lang w:val="tt-RU"/>
        </w:rPr>
      </w:pPr>
      <w:r w:rsidRPr="00871C19">
        <w:rPr>
          <w:rFonts w:ascii="Times New Roman" w:hAnsi="Times New Roman"/>
          <w:sz w:val="28"/>
          <w:szCs w:val="28"/>
          <w:lang w:val="tt-RU"/>
        </w:rPr>
        <w:t>Руководитель кружка “Краеведение”:Хайрутдинова Флера Абраровна</w:t>
      </w:r>
    </w:p>
    <w:p w:rsidR="00A72DE5" w:rsidRPr="00871C19" w:rsidRDefault="00A72DE5" w:rsidP="00871C19">
      <w:pPr>
        <w:spacing w:line="360" w:lineRule="auto"/>
        <w:jc w:val="center"/>
        <w:rPr>
          <w:rFonts w:ascii="Times New Roman" w:hAnsi="Times New Roman"/>
          <w:sz w:val="28"/>
          <w:szCs w:val="28"/>
          <w:lang w:val="tt-RU"/>
        </w:rPr>
      </w:pPr>
      <w:r w:rsidRPr="00871C19">
        <w:rPr>
          <w:rFonts w:ascii="Times New Roman" w:hAnsi="Times New Roman"/>
          <w:sz w:val="28"/>
          <w:szCs w:val="28"/>
          <w:lang w:val="tt-RU"/>
        </w:rPr>
        <w:t>Тел.38334</w:t>
      </w:r>
    </w:p>
    <w:p w:rsidR="00A72DE5" w:rsidRPr="00871C19" w:rsidRDefault="00A72DE5" w:rsidP="00871C19">
      <w:pPr>
        <w:spacing w:line="360" w:lineRule="auto"/>
        <w:jc w:val="center"/>
        <w:rPr>
          <w:rFonts w:ascii="Times New Roman" w:hAnsi="Times New Roman"/>
          <w:sz w:val="28"/>
          <w:szCs w:val="28"/>
          <w:lang w:val="tt-RU"/>
        </w:rPr>
      </w:pPr>
    </w:p>
    <w:p w:rsidR="00A72DE5" w:rsidRPr="00871C19" w:rsidRDefault="00A72DE5" w:rsidP="00871C19">
      <w:pPr>
        <w:spacing w:line="360" w:lineRule="auto"/>
        <w:jc w:val="center"/>
        <w:rPr>
          <w:rFonts w:ascii="Times New Roman" w:hAnsi="Times New Roman"/>
          <w:sz w:val="28"/>
          <w:szCs w:val="28"/>
          <w:lang w:val="tt-RU"/>
        </w:rPr>
      </w:pPr>
    </w:p>
    <w:p w:rsidR="00A72DE5" w:rsidRPr="00871C19" w:rsidRDefault="00A72DE5" w:rsidP="00871C19">
      <w:pPr>
        <w:spacing w:line="360" w:lineRule="auto"/>
        <w:rPr>
          <w:rFonts w:ascii="Times New Roman" w:hAnsi="Times New Roman"/>
          <w:sz w:val="28"/>
          <w:szCs w:val="28"/>
          <w:lang w:val="tt-RU"/>
        </w:rPr>
      </w:pPr>
      <w:r w:rsidRPr="00871C19">
        <w:rPr>
          <w:rFonts w:ascii="Times New Roman" w:hAnsi="Times New Roman"/>
          <w:sz w:val="28"/>
          <w:szCs w:val="28"/>
          <w:lang w:val="tt-RU"/>
        </w:rPr>
        <w:t xml:space="preserve">                                 </w:t>
      </w:r>
      <w:r>
        <w:rPr>
          <w:rFonts w:ascii="Times New Roman" w:hAnsi="Times New Roman"/>
          <w:sz w:val="28"/>
          <w:szCs w:val="28"/>
          <w:lang w:val="tt-RU"/>
        </w:rPr>
        <w:t xml:space="preserve">                  </w:t>
      </w:r>
      <w:r w:rsidRPr="00871C19">
        <w:rPr>
          <w:rFonts w:ascii="Times New Roman" w:hAnsi="Times New Roman"/>
          <w:sz w:val="28"/>
          <w:szCs w:val="28"/>
          <w:lang w:val="tt-RU"/>
        </w:rPr>
        <w:t xml:space="preserve"> 2014 год</w:t>
      </w:r>
    </w:p>
    <w:p w:rsidR="00A72DE5" w:rsidRPr="00871C19" w:rsidRDefault="00A72DE5" w:rsidP="00871C19">
      <w:pPr>
        <w:spacing w:line="360" w:lineRule="auto"/>
        <w:jc w:val="center"/>
        <w:rPr>
          <w:rFonts w:ascii="Times New Roman" w:hAnsi="Times New Roman"/>
          <w:sz w:val="28"/>
          <w:szCs w:val="28"/>
          <w:lang w:val="tt-RU"/>
        </w:rPr>
      </w:pPr>
    </w:p>
    <w:p w:rsidR="00A72DE5" w:rsidRPr="00871C19" w:rsidRDefault="00A72DE5" w:rsidP="00871C19">
      <w:pPr>
        <w:spacing w:line="360" w:lineRule="auto"/>
        <w:jc w:val="center"/>
        <w:rPr>
          <w:rFonts w:ascii="Times New Roman" w:hAnsi="Times New Roman"/>
          <w:sz w:val="40"/>
          <w:szCs w:val="40"/>
          <w:lang w:val="tt-RU"/>
        </w:rPr>
      </w:pPr>
      <w:r w:rsidRPr="00871C19">
        <w:rPr>
          <w:rFonts w:ascii="Times New Roman" w:hAnsi="Times New Roman"/>
          <w:sz w:val="40"/>
          <w:szCs w:val="40"/>
          <w:lang w:val="tt-RU"/>
        </w:rPr>
        <w:t>Дүрт сугышта катнашкан дүртенче буын бабам</w:t>
      </w:r>
    </w:p>
    <w:p w:rsidR="00A72DE5" w:rsidRPr="00871C19" w:rsidRDefault="00A72DE5" w:rsidP="00871C19">
      <w:pPr>
        <w:spacing w:after="0"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Безнең мәктәп стенасында   бөтен авылның зур шәҗәрә агачы бар. Шушы шәҗәрәгә карап, Даут бабайның минем дүртенче буын бабам икәнлеген ачыкладым. Минем әтием- Сәет. Бабаларым- Сәлмән,Сөләймән, Сәләймән белән бертуган Даут, Хәбибулла, Галим,Хөсәен, Хәсән, Рыл, Асак, Туйбак һәм Текий.</w:t>
      </w:r>
    </w:p>
    <w:p w:rsidR="00A72DE5" w:rsidRPr="00871C19" w:rsidRDefault="00A72DE5" w:rsidP="00871C19">
      <w:pPr>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Шулай итеп, мин уникенче буынга кадәр бабаларымны беләм. Уникенче буын бабам  Текий Янчурин - 1586 нчы елда авылга нигез салучы. Тик , минем бүген язасы сүзем бу турыда түгел, дүрт сугышта катнашып исән калган, көчле рухлы, батыр йәрәкле , хезмәт сөючән Даут бабам турында.</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Мәктәпнең “Туган якны өйрәнү”музеенда Даут бабай турында стенд бар.</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Тарих укытучыбыз Вәкил абый аның турында күп тапкырлар сокланып сөйләгәне булды. Даут бабай куркусыз , батыр йөрәкле чын ир булса да,бик тыйнак, аз сүзле кеше булган: үзенең сугышта күргәннәрен сөйләргә бик яратмаган. Аның  батырлыклары турында мәктәп музеендагы күпсанлы орден –медальләре ,удостоверение һәм аттестатлары “сөйли “.  </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Хәбибуллин Даут Хәбибулла улы 1896 нчы елда Казан губернасы Лаеш өязенең Татар-Казысы авылында ,урта хәлле гаиләдә туып усә. Унсигез яшьлек егет ,1915 нче елны , Беренче бөтендөнья сугышына китә. Беренче мөселман артиллерия дивизионында сугыша. Сугышта курсәткән батырлыклары өчен җитмеш ике сум күләмендә император жалованиясе һәм икенче дәрәҗә Георгий  Хачы белән бүләкләнә.(Бу вакытта ат бәясе унике сум торганда , бу акчаның никадәр икәнлеген чамаларга мөмкин.)</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Мәктәптә, Хабибуллин Даут бабайга 1918 елның 29 нчы маенда командование тарафыннан бирелгән икенче дәрәҗә 683141 нче номерлы Георгий Хачы һәм аның аттестаты саклана. Бу аттестат император концеляриясе тарафыннан расланган. </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Ул, 1916 нчы елда, хәрби хезмәттән демобилизацияләнә һәм Казан губернасы Лаеш өязендә хәрби учетка баса.</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Тыныч тормыш озакка бармый. 1919 нчы елда, яшь Совет дәүләтен яклап, Гражданнар сугышына китә. Ике ел ярым төрле фронтларда: Колчак, Денекин бандаларына каршы көрәшә. Берничә тапкыр командованиянең бүләкләренә лаек була.</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1930 нчы елда авылда коллективлаштыру башлана. Даут бабай, хатыны Сабирә әби белән(балалры булмаган) иң беренчеләрдән булып, ике аты , ике сыерын һәм башка барлык мал- мөлкәтен алып, колхозга керә. Мәктәп музеенда колхозга беренче керүчеләрнең җыелышта төшкән фотографиясе саклана. Бу фотографиядә- Даут бабай икенче рәттә, уртада утыра.</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Бөек Ватан сугышы башлана. Бабам 1941 нче елның көзеннән, кулына корал алып, немец-фашист илбасарларына каршы бик күп сугышларда катнаша. Күрсәткән батырлыклары өчен өченче дәрәҗә “Слава” ордены, “За отвагу”, “За боевые заслуги”, “За взятие Кенисберга”, “За победу над Германией” медал</w:t>
      </w:r>
      <w:r w:rsidRPr="00871C19">
        <w:rPr>
          <w:rFonts w:ascii="Times New Roman" w:hAnsi="Times New Roman"/>
          <w:sz w:val="28"/>
          <w:szCs w:val="28"/>
        </w:rPr>
        <w:t>ь</w:t>
      </w:r>
      <w:r w:rsidRPr="00871C19">
        <w:rPr>
          <w:rFonts w:ascii="Times New Roman" w:hAnsi="Times New Roman"/>
          <w:sz w:val="28"/>
          <w:szCs w:val="28"/>
          <w:lang w:val="tt-RU"/>
        </w:rPr>
        <w:t>ләре белән бүләкләнә.</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Үзе өчен соңгы сугышны Даут бабам ерак көньчыгышта- Япон мелитаристларына каршы сугышта тәмамлый һәм “За победу над Японией” медаленә лаек була.</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Ул сугышларда берничә тапкыр яралана. 1947 нче елны, барыбер , исән-сау килеш туган авылына әйләнеп кайта.</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Сугыштан соң озак еллар колхозда бригадир булып эшли, аннан склад мөдире була. Тыныч тормышта да  һәрвакыт башакаларга үрнәк була. “За трудовое отличие” медале моңа ачык мисал булып тора.</w:t>
      </w:r>
    </w:p>
    <w:p w:rsidR="00A72DE5" w:rsidRPr="00871C19" w:rsidRDefault="00A72DE5" w:rsidP="00871C19">
      <w:pPr>
        <w:pStyle w:val="NoSpacing"/>
        <w:spacing w:line="360" w:lineRule="auto"/>
        <w:jc w:val="both"/>
        <w:rPr>
          <w:rFonts w:ascii="Times New Roman" w:hAnsi="Times New Roman"/>
          <w:sz w:val="28"/>
          <w:szCs w:val="28"/>
          <w:lang w:val="tt-RU"/>
        </w:rPr>
      </w:pPr>
      <w:r w:rsidRPr="00871C19">
        <w:rPr>
          <w:rFonts w:ascii="Times New Roman" w:hAnsi="Times New Roman"/>
          <w:sz w:val="28"/>
          <w:szCs w:val="28"/>
          <w:lang w:val="tt-RU"/>
        </w:rPr>
        <w:t xml:space="preserve">      Даут бабайның тормышы, яшәеше безнең өчен үрнәк. Шулай батыр, туган илен чын күнелдән яратучы, хезмәт сөючән бабам белән мин чиксез горурланам. Бу турыда сеңлем Зәйнәп, энем Рәискә дә сөйлим.</w:t>
      </w:r>
    </w:p>
    <w:p w:rsidR="00A72DE5" w:rsidRPr="00871C19" w:rsidRDefault="00A72DE5" w:rsidP="00871C19">
      <w:pPr>
        <w:pStyle w:val="NoSpacing"/>
        <w:spacing w:line="360" w:lineRule="auto"/>
        <w:rPr>
          <w:rFonts w:ascii="Times New Roman" w:hAnsi="Times New Roman"/>
          <w:sz w:val="28"/>
          <w:szCs w:val="28"/>
          <w:lang w:val="tt-RU"/>
        </w:rPr>
      </w:pPr>
    </w:p>
    <w:p w:rsidR="00A72DE5" w:rsidRPr="00871C19" w:rsidRDefault="00A72DE5" w:rsidP="00871C19">
      <w:pPr>
        <w:pStyle w:val="NoSpacing"/>
        <w:spacing w:line="360" w:lineRule="auto"/>
        <w:rPr>
          <w:rFonts w:ascii="Times New Roman" w:hAnsi="Times New Roman"/>
          <w:sz w:val="28"/>
          <w:szCs w:val="28"/>
          <w:lang w:val="tt-RU"/>
        </w:rPr>
      </w:pPr>
      <w:r w:rsidRPr="00871C19">
        <w:rPr>
          <w:rFonts w:ascii="Times New Roman" w:hAnsi="Times New Roman"/>
          <w:sz w:val="28"/>
          <w:szCs w:val="28"/>
          <w:lang w:val="tt-RU"/>
        </w:rPr>
        <w:t xml:space="preserve">       </w:t>
      </w:r>
    </w:p>
    <w:p w:rsidR="00A72DE5" w:rsidRPr="00F96665" w:rsidRDefault="00A72DE5" w:rsidP="00871C19">
      <w:pPr>
        <w:spacing w:line="360" w:lineRule="auto"/>
        <w:jc w:val="both"/>
        <w:rPr>
          <w:rFonts w:ascii="Times New Roman" w:hAnsi="Times New Roman"/>
          <w:sz w:val="28"/>
          <w:szCs w:val="28"/>
          <w:lang w:val="en-US"/>
        </w:rPr>
      </w:pPr>
      <w:r w:rsidRPr="00871C19">
        <w:rPr>
          <w:rFonts w:ascii="Times New Roman" w:hAnsi="Times New Roman"/>
          <w:sz w:val="28"/>
          <w:szCs w:val="28"/>
          <w:lang w:val="tt-RU"/>
        </w:rPr>
        <w:t xml:space="preserve">       </w:t>
      </w:r>
    </w:p>
    <w:p w:rsidR="00A72DE5" w:rsidRDefault="00A72DE5" w:rsidP="00871C19">
      <w:pPr>
        <w:spacing w:line="360" w:lineRule="auto"/>
        <w:jc w:val="both"/>
        <w:rPr>
          <w:rFonts w:ascii="Times New Roman" w:hAnsi="Times New Roman"/>
          <w:sz w:val="28"/>
          <w:szCs w:val="28"/>
          <w:lang w:val="en-US"/>
        </w:rPr>
      </w:pPr>
      <w:r w:rsidRPr="00AF3F77">
        <w:rPr>
          <w:rFonts w:ascii="Times New Roman" w:hAnsi="Times New Roman"/>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735.75pt">
            <v:imagedata r:id="rId4" o:title=""/>
          </v:shape>
        </w:pict>
      </w:r>
    </w:p>
    <w:p w:rsidR="00A72DE5" w:rsidRPr="0026792A" w:rsidRDefault="00A72DE5" w:rsidP="00871C19">
      <w:pPr>
        <w:spacing w:line="360" w:lineRule="auto"/>
        <w:jc w:val="both"/>
        <w:rPr>
          <w:rFonts w:ascii="Times New Roman" w:hAnsi="Times New Roman"/>
          <w:sz w:val="28"/>
          <w:szCs w:val="28"/>
          <w:lang w:val="en-US"/>
        </w:rPr>
      </w:pPr>
      <w:r w:rsidRPr="00AF3F77">
        <w:rPr>
          <w:rFonts w:ascii="Times New Roman" w:hAnsi="Times New Roman"/>
          <w:sz w:val="28"/>
          <w:szCs w:val="28"/>
          <w:lang w:val="en-US"/>
        </w:rPr>
        <w:pict>
          <v:shape id="_x0000_i1026" type="#_x0000_t75" style="width:465pt;height:765.75pt">
            <v:imagedata r:id="rId5" o:title=""/>
          </v:shape>
        </w:pict>
      </w:r>
    </w:p>
    <w:p w:rsidR="00A72DE5" w:rsidRPr="0026792A" w:rsidRDefault="00A72DE5" w:rsidP="00871C19">
      <w:pPr>
        <w:spacing w:line="360" w:lineRule="auto"/>
        <w:jc w:val="both"/>
        <w:rPr>
          <w:rFonts w:ascii="Times New Roman" w:hAnsi="Times New Roman"/>
          <w:sz w:val="28"/>
          <w:szCs w:val="28"/>
          <w:lang w:val="tt-RU"/>
        </w:rPr>
      </w:pPr>
      <w:r w:rsidRPr="00AF3F77">
        <w:rPr>
          <w:rFonts w:ascii="Times New Roman" w:hAnsi="Times New Roman"/>
          <w:sz w:val="28"/>
          <w:szCs w:val="28"/>
          <w:lang w:val="tt-RU"/>
        </w:rPr>
        <w:pict>
          <v:shape id="_x0000_i1027" type="#_x0000_t75" style="width:507.75pt;height:685.5pt">
            <v:imagedata r:id="rId6" o:title=""/>
          </v:shape>
        </w:pict>
      </w:r>
    </w:p>
    <w:p w:rsidR="00A72DE5" w:rsidRDefault="00A72DE5" w:rsidP="00871C19">
      <w:pPr>
        <w:spacing w:line="360" w:lineRule="auto"/>
        <w:jc w:val="both"/>
        <w:rPr>
          <w:rFonts w:ascii="Times New Roman" w:hAnsi="Times New Roman"/>
          <w:sz w:val="28"/>
          <w:szCs w:val="28"/>
          <w:lang w:val="en-US"/>
        </w:rPr>
      </w:pPr>
    </w:p>
    <w:p w:rsidR="00A72DE5" w:rsidRDefault="00A72DE5" w:rsidP="00871C19">
      <w:pPr>
        <w:spacing w:line="360" w:lineRule="auto"/>
        <w:jc w:val="both"/>
        <w:rPr>
          <w:rFonts w:ascii="Times New Roman" w:hAnsi="Times New Roman"/>
          <w:sz w:val="28"/>
          <w:szCs w:val="28"/>
          <w:lang w:val="en-US"/>
        </w:rPr>
      </w:pPr>
      <w:r w:rsidRPr="00AF3F77">
        <w:rPr>
          <w:rFonts w:ascii="Times New Roman" w:hAnsi="Times New Roman"/>
          <w:sz w:val="28"/>
          <w:szCs w:val="28"/>
          <w:lang w:val="en-US"/>
        </w:rPr>
        <w:pict>
          <v:shape id="_x0000_i1028" type="#_x0000_t75" style="width:471pt;height:705.75pt">
            <v:imagedata r:id="rId7" o:title=""/>
          </v:shape>
        </w:pict>
      </w:r>
    </w:p>
    <w:p w:rsidR="00A72DE5" w:rsidRDefault="00A72DE5" w:rsidP="00871C19">
      <w:pPr>
        <w:spacing w:line="360" w:lineRule="auto"/>
        <w:jc w:val="both"/>
        <w:rPr>
          <w:rFonts w:ascii="Times New Roman" w:hAnsi="Times New Roman"/>
          <w:sz w:val="28"/>
          <w:szCs w:val="28"/>
          <w:lang w:val="en-US"/>
        </w:rPr>
      </w:pPr>
    </w:p>
    <w:p w:rsidR="00A72DE5" w:rsidRPr="0026792A" w:rsidRDefault="00A72DE5" w:rsidP="00871C19">
      <w:pPr>
        <w:spacing w:line="360" w:lineRule="auto"/>
        <w:jc w:val="both"/>
        <w:rPr>
          <w:rFonts w:ascii="Times New Roman" w:hAnsi="Times New Roman"/>
          <w:sz w:val="28"/>
          <w:szCs w:val="28"/>
          <w:lang w:val="en-US"/>
        </w:rPr>
      </w:pPr>
    </w:p>
    <w:sectPr w:rsidR="00A72DE5" w:rsidRPr="0026792A" w:rsidSect="00C14F70">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3A58"/>
    <w:rsid w:val="000B5974"/>
    <w:rsid w:val="00124BAC"/>
    <w:rsid w:val="00135CAB"/>
    <w:rsid w:val="00217980"/>
    <w:rsid w:val="002534C3"/>
    <w:rsid w:val="0026792A"/>
    <w:rsid w:val="00292587"/>
    <w:rsid w:val="002B2831"/>
    <w:rsid w:val="003F1435"/>
    <w:rsid w:val="004811BA"/>
    <w:rsid w:val="00511138"/>
    <w:rsid w:val="006A5E4F"/>
    <w:rsid w:val="006E37F6"/>
    <w:rsid w:val="007316D6"/>
    <w:rsid w:val="00760895"/>
    <w:rsid w:val="007E49D8"/>
    <w:rsid w:val="00871C19"/>
    <w:rsid w:val="00964763"/>
    <w:rsid w:val="009D0438"/>
    <w:rsid w:val="00A72DE5"/>
    <w:rsid w:val="00A92F0D"/>
    <w:rsid w:val="00AF3F77"/>
    <w:rsid w:val="00B1323C"/>
    <w:rsid w:val="00B63C45"/>
    <w:rsid w:val="00C14F70"/>
    <w:rsid w:val="00CC556C"/>
    <w:rsid w:val="00CD552C"/>
    <w:rsid w:val="00DB7727"/>
    <w:rsid w:val="00E23A58"/>
    <w:rsid w:val="00E6604A"/>
    <w:rsid w:val="00EA632A"/>
    <w:rsid w:val="00EF27DC"/>
    <w:rsid w:val="00F9666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58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2534C3"/>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140</TotalTime>
  <Pages>8</Pages>
  <Words>558</Words>
  <Characters>3186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Флера</dc:creator>
  <cp:keywords/>
  <dc:description/>
  <cp:lastModifiedBy>001</cp:lastModifiedBy>
  <cp:revision>10</cp:revision>
  <dcterms:created xsi:type="dcterms:W3CDTF">2014-02-01T17:48:00Z</dcterms:created>
  <dcterms:modified xsi:type="dcterms:W3CDTF">2015-03-02T10:10:00Z</dcterms:modified>
</cp:coreProperties>
</file>